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093B64" w14:textId="44B4BD86" w:rsidR="00C7652C" w:rsidRPr="00C164B7" w:rsidRDefault="00716876">
      <w:pPr>
        <w:rPr>
          <w:rFonts w:ascii="Times New Roman" w:hAnsi="Times New Roman" w:cs="Times New Roman"/>
          <w:lang w:val="bg-BG"/>
        </w:rPr>
      </w:pPr>
      <w:r w:rsidRPr="00C164B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35E4E7" wp14:editId="47F28B6C">
                <wp:simplePos x="0" y="0"/>
                <wp:positionH relativeFrom="column">
                  <wp:posOffset>37465</wp:posOffset>
                </wp:positionH>
                <wp:positionV relativeFrom="paragraph">
                  <wp:posOffset>-495300</wp:posOffset>
                </wp:positionV>
                <wp:extent cx="2548255" cy="6223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8255" cy="62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4BD5AE" w14:textId="77777777" w:rsidR="00E64735" w:rsidRPr="00275976" w:rsidRDefault="003D6A89" w:rsidP="003D6A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bg-BG"/>
                              </w:rPr>
                            </w:pPr>
                            <w:r w:rsidRPr="00275976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bg-BG"/>
                              </w:rPr>
                              <w:t>ДЕПАРТАМЕНТ „ЗДРАВЕОПАЗВАНЕ И СОЦИАЛНА РАБОТА“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35E4E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.95pt;margin-top:-39pt;width:200.65pt;height:4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" filled="f" stroked="f" strokeweight=".5pt">
                <v:textbox>
                  <w:txbxContent>
                    <w:p w14:paraId="294BD5AE" w14:textId="77777777" w:rsidR="00E64735" w:rsidRPr="00275976" w:rsidRDefault="003D6A89" w:rsidP="003D6A89">
                      <w:pPr>
                        <w:jc w:val="center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bg-BG"/>
                        </w:rPr>
                      </w:pPr>
                      <w:r w:rsidRPr="00275976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bg-BG"/>
                        </w:rPr>
                        <w:t>ДЕПАРТАМЕНТ „ЗДРАВЕОПАЗВАНЕ И СОЦИАЛНА РАБОТА“</w:t>
                      </w:r>
                    </w:p>
                  </w:txbxContent>
                </v:textbox>
              </v:shape>
            </w:pict>
          </mc:Fallback>
        </mc:AlternateContent>
      </w:r>
      <w:r w:rsidRPr="00C164B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62C6E6" wp14:editId="6588B0C6">
                <wp:simplePos x="0" y="0"/>
                <wp:positionH relativeFrom="column">
                  <wp:posOffset>36195</wp:posOffset>
                </wp:positionH>
                <wp:positionV relativeFrom="paragraph">
                  <wp:posOffset>9525</wp:posOffset>
                </wp:positionV>
                <wp:extent cx="2548255" cy="42862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825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17FB4E" w14:textId="77777777" w:rsidR="00A82117" w:rsidRPr="003D6A89" w:rsidRDefault="00A82117" w:rsidP="006F020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bg-BG"/>
                              </w:rPr>
                            </w:pPr>
                            <w:r w:rsidRPr="00A8211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1618 </w:t>
                            </w:r>
                            <w:r w:rsidRPr="00A8211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bg-BG"/>
                              </w:rPr>
                              <w:t>София, ул. Монтевидео</w:t>
                            </w:r>
                            <w:r w:rsidRPr="00A8211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21, </w:t>
                            </w:r>
                            <w:r w:rsidR="005D371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bg-BG"/>
                              </w:rPr>
                              <w:t>офис</w:t>
                            </w:r>
                            <w:r w:rsidR="003D6A8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bg-BG"/>
                              </w:rPr>
                              <w:t xml:space="preserve"> 213</w:t>
                            </w:r>
                            <w:r w:rsidRPr="00A8211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bg-BG"/>
                              </w:rPr>
                              <w:t>,</w:t>
                            </w:r>
                            <w:r w:rsidR="003D6A8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bg-BG"/>
                              </w:rPr>
                              <w:t xml:space="preserve"> 2 корпус</w:t>
                            </w:r>
                            <w:r w:rsidR="006F0204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bg-BG"/>
                              </w:rPr>
                              <w:t xml:space="preserve">, </w:t>
                            </w:r>
                            <w:r w:rsidR="003D6A89" w:rsidRPr="00A8211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bg-BG"/>
                              </w:rPr>
                              <w:t>Т</w:t>
                            </w:r>
                            <w:r w:rsidRPr="00A8211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bg-BG"/>
                              </w:rPr>
                              <w:t>ел</w:t>
                            </w:r>
                            <w:r w:rsidR="003D6A8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:</w:t>
                            </w:r>
                            <w:r w:rsidR="003D6A8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bg-BG"/>
                              </w:rPr>
                              <w:t xml:space="preserve"> 02/81 10 683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2C6E6" id="Text Box 2" o:spid="_x0000_s1027" type="#_x0000_t202" style="position:absolute;margin-left:2.85pt;margin-top:.75pt;width:200.65pt;height:33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" filled="f" stroked="f" strokeweight=".5pt">
                <v:textbox>
                  <w:txbxContent>
                    <w:p w14:paraId="1317FB4E" w14:textId="77777777" w:rsidR="00A82117" w:rsidRPr="003D6A89" w:rsidRDefault="00A82117" w:rsidP="006F020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bg-BG"/>
                        </w:rPr>
                      </w:pPr>
                      <w:r w:rsidRPr="00A8211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1618 </w:t>
                      </w:r>
                      <w:r w:rsidRPr="00A82117">
                        <w:rPr>
                          <w:rFonts w:ascii="Arial" w:hAnsi="Arial" w:cs="Arial"/>
                          <w:sz w:val="16"/>
                          <w:szCs w:val="16"/>
                          <w:lang w:val="bg-BG"/>
                        </w:rPr>
                        <w:t>София, ул. Монтевидео</w:t>
                      </w:r>
                      <w:r w:rsidRPr="00A8211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21, </w:t>
                      </w:r>
                      <w:r w:rsidR="005D3710">
                        <w:rPr>
                          <w:rFonts w:ascii="Arial" w:hAnsi="Arial" w:cs="Arial"/>
                          <w:sz w:val="16"/>
                          <w:szCs w:val="16"/>
                          <w:lang w:val="bg-BG"/>
                        </w:rPr>
                        <w:t>офис</w:t>
                      </w:r>
                      <w:r w:rsidR="003D6A89">
                        <w:rPr>
                          <w:rFonts w:ascii="Arial" w:hAnsi="Arial" w:cs="Arial"/>
                          <w:sz w:val="16"/>
                          <w:szCs w:val="16"/>
                          <w:lang w:val="bg-BG"/>
                        </w:rPr>
                        <w:t xml:space="preserve"> 213</w:t>
                      </w:r>
                      <w:r w:rsidRPr="00A82117">
                        <w:rPr>
                          <w:rFonts w:ascii="Arial" w:hAnsi="Arial" w:cs="Arial"/>
                          <w:sz w:val="16"/>
                          <w:szCs w:val="16"/>
                          <w:lang w:val="bg-BG"/>
                        </w:rPr>
                        <w:t>,</w:t>
                      </w:r>
                      <w:r w:rsidR="003D6A89">
                        <w:rPr>
                          <w:rFonts w:ascii="Arial" w:hAnsi="Arial" w:cs="Arial"/>
                          <w:sz w:val="16"/>
                          <w:szCs w:val="16"/>
                          <w:lang w:val="bg-BG"/>
                        </w:rPr>
                        <w:t xml:space="preserve"> 2 корпус</w:t>
                      </w:r>
                      <w:r w:rsidR="006F0204">
                        <w:rPr>
                          <w:rFonts w:ascii="Arial" w:hAnsi="Arial" w:cs="Arial"/>
                          <w:sz w:val="16"/>
                          <w:szCs w:val="16"/>
                          <w:lang w:val="bg-BG"/>
                        </w:rPr>
                        <w:t xml:space="preserve">, </w:t>
                      </w:r>
                      <w:r w:rsidR="003D6A89" w:rsidRPr="00A82117">
                        <w:rPr>
                          <w:rFonts w:ascii="Arial" w:hAnsi="Arial" w:cs="Arial"/>
                          <w:sz w:val="16"/>
                          <w:szCs w:val="16"/>
                          <w:lang w:val="bg-BG"/>
                        </w:rPr>
                        <w:t>Т</w:t>
                      </w:r>
                      <w:r w:rsidRPr="00A82117">
                        <w:rPr>
                          <w:rFonts w:ascii="Arial" w:hAnsi="Arial" w:cs="Arial"/>
                          <w:sz w:val="16"/>
                          <w:szCs w:val="16"/>
                          <w:lang w:val="bg-BG"/>
                        </w:rPr>
                        <w:t>ел</w:t>
                      </w:r>
                      <w:r w:rsidR="003D6A89">
                        <w:rPr>
                          <w:rFonts w:ascii="Arial" w:hAnsi="Arial" w:cs="Arial"/>
                          <w:sz w:val="16"/>
                          <w:szCs w:val="16"/>
                        </w:rPr>
                        <w:t>:</w:t>
                      </w:r>
                      <w:r w:rsidR="003D6A89">
                        <w:rPr>
                          <w:rFonts w:ascii="Arial" w:hAnsi="Arial" w:cs="Arial"/>
                          <w:sz w:val="16"/>
                          <w:szCs w:val="16"/>
                          <w:lang w:val="bg-BG"/>
                        </w:rPr>
                        <w:t xml:space="preserve"> 02/81 10 683</w:t>
                      </w:r>
                    </w:p>
                  </w:txbxContent>
                </v:textbox>
              </v:shape>
            </w:pict>
          </mc:Fallback>
        </mc:AlternateContent>
      </w:r>
      <w:r w:rsidRPr="00C164B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39" behindDoc="0" locked="0" layoutInCell="1" allowOverlap="1" wp14:anchorId="47A63082" wp14:editId="41549945">
            <wp:simplePos x="0" y="0"/>
            <wp:positionH relativeFrom="margin">
              <wp:posOffset>-906439</wp:posOffset>
            </wp:positionH>
            <wp:positionV relativeFrom="margin">
              <wp:posOffset>-1304925</wp:posOffset>
            </wp:positionV>
            <wp:extent cx="7529195" cy="18669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ader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919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386D54" w14:textId="77777777" w:rsidR="000254AF" w:rsidRPr="0079114E" w:rsidRDefault="003D6A89" w:rsidP="0079114E">
      <w:pPr>
        <w:rPr>
          <w:lang w:val="bg-BG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254AF" w:rsidRPr="00F57CA0">
        <w:rPr>
          <w:rFonts w:ascii="Times New Roman" w:hAnsi="Times New Roman" w:cs="Times New Roman"/>
          <w:b/>
        </w:rPr>
        <w:t xml:space="preserve"> </w:t>
      </w:r>
    </w:p>
    <w:p w14:paraId="66C70F0C" w14:textId="77777777" w:rsidR="00967985" w:rsidRPr="00696AA3" w:rsidRDefault="00AC3EDE" w:rsidP="00696AA3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Pr="00696AA3">
        <w:rPr>
          <w:rFonts w:ascii="Times New Roman" w:hAnsi="Times New Roman" w:cs="Times New Roman"/>
          <w:b/>
        </w:rPr>
        <w:t xml:space="preserve">         </w:t>
      </w:r>
      <w:r w:rsidR="00967985" w:rsidRPr="00696AA3">
        <w:rPr>
          <w:rFonts w:ascii="Times New Roman" w:hAnsi="Times New Roman" w:cs="Times New Roman"/>
          <w:b/>
        </w:rPr>
        <w:t xml:space="preserve">До </w:t>
      </w:r>
    </w:p>
    <w:p w14:paraId="3ACA0938" w14:textId="778E625F" w:rsidR="00716876" w:rsidRPr="00716876" w:rsidRDefault="00716876" w:rsidP="00696AA3">
      <w:pPr>
        <w:ind w:left="6480"/>
        <w:jc w:val="right"/>
        <w:rPr>
          <w:rFonts w:ascii="Times New Roman" w:hAnsi="Times New Roman" w:cs="Times New Roman"/>
          <w:b/>
          <w:lang w:val="bg-BG"/>
        </w:rPr>
      </w:pPr>
      <w:r>
        <w:rPr>
          <w:rFonts w:ascii="Times New Roman" w:hAnsi="Times New Roman" w:cs="Times New Roman"/>
          <w:b/>
          <w:lang w:val="bg-BG"/>
        </w:rPr>
        <w:t xml:space="preserve">Звено </w:t>
      </w:r>
    </w:p>
    <w:p w14:paraId="4C0851DD" w14:textId="66ADF62D" w:rsidR="00967985" w:rsidRPr="00696AA3" w:rsidRDefault="00967985" w:rsidP="00696AA3">
      <w:pPr>
        <w:ind w:left="6480"/>
        <w:jc w:val="right"/>
        <w:rPr>
          <w:rFonts w:ascii="Times New Roman" w:hAnsi="Times New Roman" w:cs="Times New Roman"/>
          <w:b/>
          <w:lang w:val="bg-BG"/>
        </w:rPr>
      </w:pPr>
      <w:r w:rsidRPr="00696AA3">
        <w:rPr>
          <w:rFonts w:ascii="Times New Roman" w:hAnsi="Times New Roman" w:cs="Times New Roman"/>
          <w:b/>
        </w:rPr>
        <w:t>НБУ</w:t>
      </w:r>
    </w:p>
    <w:p w14:paraId="76395EFA" w14:textId="77777777" w:rsidR="005F296F" w:rsidRDefault="005F296F" w:rsidP="00C77980">
      <w:pPr>
        <w:rPr>
          <w:rFonts w:ascii="Times New Roman" w:hAnsi="Times New Roman" w:cs="Times New Roman"/>
          <w:lang w:val="bg-BG"/>
        </w:rPr>
      </w:pPr>
    </w:p>
    <w:p w14:paraId="11FD98E8" w14:textId="77777777" w:rsidR="005F296F" w:rsidRPr="00B242AA" w:rsidRDefault="005F296F" w:rsidP="0088051E">
      <w:pPr>
        <w:jc w:val="center"/>
        <w:rPr>
          <w:rFonts w:ascii="Times New Roman" w:hAnsi="Times New Roman" w:cs="Times New Roman"/>
          <w:b/>
          <w:lang w:val="bg-BG"/>
        </w:rPr>
      </w:pPr>
    </w:p>
    <w:p w14:paraId="48DFA7F7" w14:textId="727F2A90" w:rsidR="004419EE" w:rsidRPr="00B242AA" w:rsidRDefault="00716876" w:rsidP="00716876">
      <w:pPr>
        <w:jc w:val="center"/>
        <w:rPr>
          <w:rFonts w:ascii="Times New Roman" w:hAnsi="Times New Roman" w:cs="Times New Roman"/>
          <w:b/>
          <w:lang w:val="bg-BG"/>
        </w:rPr>
      </w:pPr>
      <w:r>
        <w:rPr>
          <w:rFonts w:ascii="Times New Roman" w:hAnsi="Times New Roman" w:cs="Times New Roman"/>
          <w:b/>
          <w:lang w:val="bg-BG"/>
        </w:rPr>
        <w:t>ДОКЛАД/</w:t>
      </w:r>
      <w:r w:rsidR="00B242AA" w:rsidRPr="00B242AA">
        <w:rPr>
          <w:rFonts w:ascii="Times New Roman" w:hAnsi="Times New Roman" w:cs="Times New Roman"/>
          <w:b/>
          <w:lang w:val="bg-BG"/>
        </w:rPr>
        <w:t>СТАНОВИЩЕ</w:t>
      </w:r>
    </w:p>
    <w:p w14:paraId="473B8499" w14:textId="3EDB92DD" w:rsidR="0088051E" w:rsidRDefault="00716876" w:rsidP="00716876">
      <w:pPr>
        <w:jc w:val="center"/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lang w:val="bg-BG"/>
        </w:rPr>
        <w:t>О</w:t>
      </w:r>
      <w:r w:rsidR="0088051E">
        <w:rPr>
          <w:rFonts w:ascii="Times New Roman" w:hAnsi="Times New Roman" w:cs="Times New Roman"/>
          <w:lang w:val="bg-BG"/>
        </w:rPr>
        <w:t>т</w:t>
      </w:r>
    </w:p>
    <w:p w14:paraId="756FE04B" w14:textId="089DFFF4" w:rsidR="00716876" w:rsidRDefault="00716876" w:rsidP="00716876">
      <w:pPr>
        <w:jc w:val="center"/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lang w:val="bg-BG"/>
        </w:rPr>
        <w:t>Име:</w:t>
      </w:r>
    </w:p>
    <w:p w14:paraId="35206BE9" w14:textId="6B0EC4B5" w:rsidR="00716876" w:rsidRDefault="00716876" w:rsidP="00716876">
      <w:pPr>
        <w:ind w:right="-153"/>
        <w:jc w:val="center"/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lang w:val="bg-BG"/>
        </w:rPr>
        <w:t>Длъжност</w:t>
      </w:r>
    </w:p>
    <w:p w14:paraId="76925BB4" w14:textId="77777777" w:rsidR="00437A18" w:rsidRDefault="00437A18" w:rsidP="00716876">
      <w:pPr>
        <w:jc w:val="center"/>
        <w:rPr>
          <w:rFonts w:ascii="Times New Roman" w:hAnsi="Times New Roman" w:cs="Times New Roman"/>
          <w:b/>
          <w:lang w:val="bg-BG"/>
        </w:rPr>
      </w:pPr>
    </w:p>
    <w:p w14:paraId="67D4F556" w14:textId="3070FB0C" w:rsidR="00FA1730" w:rsidRPr="00301DFE" w:rsidRDefault="008929EA" w:rsidP="00716876">
      <w:pPr>
        <w:jc w:val="center"/>
        <w:rPr>
          <w:rFonts w:ascii="Times New Roman" w:hAnsi="Times New Roman" w:cs="Times New Roman"/>
          <w:b/>
          <w:lang w:val="bg-BG"/>
        </w:rPr>
      </w:pPr>
      <w:r w:rsidRPr="0077154D">
        <w:rPr>
          <w:rFonts w:ascii="Times New Roman" w:hAnsi="Times New Roman" w:cs="Times New Roman"/>
          <w:b/>
          <w:i/>
          <w:lang w:val="bg-BG"/>
        </w:rPr>
        <w:t>Относно:</w:t>
      </w:r>
    </w:p>
    <w:p w14:paraId="6FD4C246" w14:textId="77777777" w:rsidR="00437A18" w:rsidRDefault="00437A18" w:rsidP="00716876">
      <w:pPr>
        <w:jc w:val="center"/>
        <w:rPr>
          <w:rFonts w:ascii="Times New Roman" w:hAnsi="Times New Roman" w:cs="Times New Roman"/>
          <w:b/>
          <w:lang w:val="bg-BG"/>
        </w:rPr>
      </w:pPr>
    </w:p>
    <w:p w14:paraId="502DF60F" w14:textId="77777777" w:rsidR="00A06BD4" w:rsidRDefault="00A06BD4" w:rsidP="00C77980">
      <w:pPr>
        <w:ind w:firstLine="720"/>
        <w:jc w:val="both"/>
        <w:rPr>
          <w:rFonts w:ascii="Times New Roman" w:hAnsi="Times New Roman" w:cs="Times New Roman"/>
          <w:b/>
          <w:lang w:val="bg-BG"/>
        </w:rPr>
      </w:pPr>
    </w:p>
    <w:p w14:paraId="0E457664" w14:textId="2AD0E71F" w:rsidR="00C93D88" w:rsidRPr="001D6EAE" w:rsidRDefault="0088051E" w:rsidP="00C77980">
      <w:pPr>
        <w:ind w:firstLine="720"/>
        <w:jc w:val="both"/>
        <w:rPr>
          <w:rFonts w:ascii="Times New Roman" w:hAnsi="Times New Roman" w:cs="Times New Roman"/>
          <w:b/>
          <w:lang w:val="bg-BG"/>
        </w:rPr>
      </w:pPr>
      <w:r w:rsidRPr="001D6EAE">
        <w:rPr>
          <w:rFonts w:ascii="Times New Roman" w:hAnsi="Times New Roman" w:cs="Times New Roman"/>
          <w:b/>
          <w:lang w:val="bg-BG"/>
        </w:rPr>
        <w:t>Уважаем</w:t>
      </w:r>
      <w:r w:rsidR="00B242AA">
        <w:rPr>
          <w:rFonts w:ascii="Times New Roman" w:hAnsi="Times New Roman" w:cs="Times New Roman"/>
          <w:b/>
          <w:lang w:val="bg-BG"/>
        </w:rPr>
        <w:t>а</w:t>
      </w:r>
      <w:r w:rsidR="00716876">
        <w:rPr>
          <w:rFonts w:ascii="Times New Roman" w:hAnsi="Times New Roman" w:cs="Times New Roman"/>
          <w:b/>
          <w:lang w:val="bg-BG"/>
        </w:rPr>
        <w:t>/и</w:t>
      </w:r>
      <w:r w:rsidR="0079114E" w:rsidRPr="0079114E">
        <w:rPr>
          <w:rFonts w:ascii="Times New Roman" w:hAnsi="Times New Roman" w:cs="Times New Roman"/>
          <w:lang w:val="bg-BG"/>
        </w:rPr>
        <w:t xml:space="preserve"> </w:t>
      </w:r>
      <w:r w:rsidR="00716876">
        <w:rPr>
          <w:rFonts w:ascii="Times New Roman" w:hAnsi="Times New Roman" w:cs="Times New Roman"/>
          <w:b/>
          <w:lang w:val="bg-BG"/>
        </w:rPr>
        <w:t>……………</w:t>
      </w:r>
      <w:r w:rsidR="0079114E" w:rsidRPr="0079114E">
        <w:rPr>
          <w:rFonts w:ascii="Times New Roman" w:hAnsi="Times New Roman" w:cs="Times New Roman"/>
          <w:b/>
          <w:lang w:val="bg-BG"/>
        </w:rPr>
        <w:t>,</w:t>
      </w:r>
    </w:p>
    <w:p w14:paraId="19DBA51C" w14:textId="77777777" w:rsidR="0069122E" w:rsidRDefault="0069122E" w:rsidP="00AB5EAA">
      <w:pPr>
        <w:rPr>
          <w:rFonts w:ascii="Times New Roman" w:hAnsi="Times New Roman" w:cs="Times New Roman"/>
          <w:lang w:val="bg-BG"/>
        </w:rPr>
      </w:pPr>
    </w:p>
    <w:p w14:paraId="7B00D40A" w14:textId="337BB72E" w:rsidR="00C5333C" w:rsidRPr="00716876" w:rsidRDefault="00B6566C" w:rsidP="00716876">
      <w:pPr>
        <w:ind w:firstLine="720"/>
        <w:jc w:val="both"/>
        <w:rPr>
          <w:rFonts w:ascii="Times New Roman" w:hAnsi="Times New Roman" w:cs="Times New Roman"/>
          <w:lang w:val="bg-BG"/>
        </w:rPr>
      </w:pPr>
      <w:r w:rsidRPr="00B6566C">
        <w:rPr>
          <w:rFonts w:ascii="Times New Roman" w:hAnsi="Times New Roman" w:cs="Times New Roman"/>
        </w:rPr>
        <w:t xml:space="preserve">Във връзка </w:t>
      </w:r>
      <w:r w:rsidR="00716876">
        <w:rPr>
          <w:rFonts w:ascii="Times New Roman" w:hAnsi="Times New Roman" w:cs="Times New Roman"/>
          <w:lang w:val="bg-BG"/>
        </w:rPr>
        <w:t xml:space="preserve">с </w:t>
      </w:r>
    </w:p>
    <w:p w14:paraId="4C15C3EE" w14:textId="77777777" w:rsidR="00477C8D" w:rsidRDefault="00477C8D" w:rsidP="00B6566C">
      <w:pPr>
        <w:ind w:firstLine="720"/>
        <w:jc w:val="both"/>
        <w:rPr>
          <w:rFonts w:ascii="Times New Roman" w:hAnsi="Times New Roman" w:cs="Times New Roman"/>
        </w:rPr>
      </w:pPr>
    </w:p>
    <w:p w14:paraId="786C2104" w14:textId="77777777" w:rsidR="00477C8D" w:rsidRPr="00683FF5" w:rsidRDefault="00477C8D" w:rsidP="00B6566C">
      <w:pPr>
        <w:ind w:firstLine="720"/>
        <w:jc w:val="both"/>
        <w:rPr>
          <w:rFonts w:ascii="Times New Roman" w:hAnsi="Times New Roman" w:cs="Times New Roman"/>
          <w:lang w:val="bg-BG"/>
        </w:rPr>
      </w:pPr>
    </w:p>
    <w:p w14:paraId="439B125B" w14:textId="2C60D538" w:rsidR="00B6566C" w:rsidRPr="00B6566C" w:rsidRDefault="00B6566C" w:rsidP="00B6566C">
      <w:pPr>
        <w:ind w:firstLine="720"/>
        <w:jc w:val="both"/>
        <w:rPr>
          <w:rFonts w:ascii="Times New Roman" w:hAnsi="Times New Roman" w:cs="Times New Roman"/>
        </w:rPr>
      </w:pPr>
      <w:r w:rsidRPr="00B6566C">
        <w:rPr>
          <w:rFonts w:ascii="Times New Roman" w:hAnsi="Times New Roman" w:cs="Times New Roman"/>
        </w:rPr>
        <w:t>.</w:t>
      </w:r>
    </w:p>
    <w:p w14:paraId="5DB115CE" w14:textId="1465F13A" w:rsidR="007A60E9" w:rsidRPr="00AB5EAA" w:rsidRDefault="007A60E9" w:rsidP="00C209E1">
      <w:pPr>
        <w:ind w:firstLine="720"/>
        <w:jc w:val="both"/>
        <w:rPr>
          <w:rFonts w:ascii="Times New Roman" w:hAnsi="Times New Roman" w:cs="Times New Roman"/>
          <w:lang w:val="bg-BG"/>
        </w:rPr>
      </w:pPr>
    </w:p>
    <w:p w14:paraId="6D9E65D0" w14:textId="34323258" w:rsidR="00C209E1" w:rsidRDefault="00C209E1" w:rsidP="00C209E1">
      <w:pPr>
        <w:ind w:left="720" w:firstLine="720"/>
        <w:jc w:val="center"/>
        <w:rPr>
          <w:rFonts w:ascii="Times New Roman" w:hAnsi="Times New Roman" w:cs="Times New Roman"/>
          <w:lang w:val="bg-BG"/>
        </w:rPr>
      </w:pPr>
      <w:r w:rsidRPr="00F57CA0">
        <w:rPr>
          <w:rFonts w:ascii="Times New Roman" w:hAnsi="Times New Roman" w:cs="Times New Roman"/>
          <w:lang w:val="bg-BG"/>
        </w:rPr>
        <w:t>С уважение:</w:t>
      </w:r>
    </w:p>
    <w:p w14:paraId="70B4BE91" w14:textId="238ADE3A" w:rsidR="00C209E1" w:rsidRDefault="00C209E1" w:rsidP="00C209E1">
      <w:pPr>
        <w:ind w:left="720" w:firstLine="720"/>
        <w:jc w:val="center"/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lang w:val="bg-BG"/>
        </w:rPr>
        <w:t xml:space="preserve">                                                       /</w:t>
      </w:r>
      <w:r w:rsidR="00716876">
        <w:rPr>
          <w:rFonts w:ascii="Times New Roman" w:hAnsi="Times New Roman" w:cs="Times New Roman"/>
          <w:lang w:val="bg-BG"/>
        </w:rPr>
        <w:t>име</w:t>
      </w:r>
      <w:r w:rsidR="00716876" w:rsidRPr="00F57CA0">
        <w:rPr>
          <w:rFonts w:ascii="Times New Roman" w:hAnsi="Times New Roman" w:cs="Times New Roman"/>
          <w:lang w:val="bg-BG"/>
        </w:rPr>
        <w:t xml:space="preserve"> </w:t>
      </w:r>
      <w:r w:rsidRPr="00F57CA0">
        <w:rPr>
          <w:rFonts w:ascii="Times New Roman" w:hAnsi="Times New Roman" w:cs="Times New Roman"/>
          <w:lang w:val="bg-BG"/>
        </w:rPr>
        <w:t>/</w:t>
      </w:r>
    </w:p>
    <w:p w14:paraId="60FFB0FE" w14:textId="77777777" w:rsidR="00C209E1" w:rsidRPr="00F57CA0" w:rsidRDefault="00C209E1" w:rsidP="00F111E6">
      <w:pPr>
        <w:ind w:left="720" w:firstLine="720"/>
        <w:jc w:val="center"/>
        <w:rPr>
          <w:rFonts w:ascii="Times New Roman" w:hAnsi="Times New Roman" w:cs="Times New Roman"/>
          <w:lang w:val="bg-BG"/>
        </w:rPr>
      </w:pPr>
    </w:p>
    <w:sectPr w:rsidR="00C209E1" w:rsidRPr="00F57CA0" w:rsidSect="007A60E9">
      <w:footerReference w:type="default" r:id="rId8"/>
      <w:pgSz w:w="11900" w:h="16840"/>
      <w:pgMar w:top="1276" w:right="1410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096D09" w14:textId="77777777" w:rsidR="00550CEA" w:rsidRDefault="00550CEA" w:rsidP="00332BFA">
      <w:r>
        <w:separator/>
      </w:r>
    </w:p>
  </w:endnote>
  <w:endnote w:type="continuationSeparator" w:id="0">
    <w:p w14:paraId="5360BA3A" w14:textId="77777777" w:rsidR="00550CEA" w:rsidRDefault="00550CEA" w:rsidP="00332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23613" w14:textId="77777777" w:rsidR="00C7652C" w:rsidRDefault="00C7652C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AF919BA" wp14:editId="1E9C05C3">
          <wp:simplePos x="0" y="0"/>
          <wp:positionH relativeFrom="margin">
            <wp:posOffset>-854360</wp:posOffset>
          </wp:positionH>
          <wp:positionV relativeFrom="page">
            <wp:align>bottom</wp:align>
          </wp:positionV>
          <wp:extent cx="7529195" cy="897255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oot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9195" cy="897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BB61A2" w14:textId="77777777" w:rsidR="00550CEA" w:rsidRDefault="00550CEA" w:rsidP="00332BFA">
      <w:r>
        <w:separator/>
      </w:r>
    </w:p>
  </w:footnote>
  <w:footnote w:type="continuationSeparator" w:id="0">
    <w:p w14:paraId="03F890D4" w14:textId="77777777" w:rsidR="00550CEA" w:rsidRDefault="00550CEA" w:rsidP="00332B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83E9F"/>
    <w:multiLevelType w:val="hybridMultilevel"/>
    <w:tmpl w:val="6CFC5666"/>
    <w:lvl w:ilvl="0" w:tplc="A14C9374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D325D28"/>
    <w:multiLevelType w:val="multilevel"/>
    <w:tmpl w:val="0BA2A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947C1B"/>
    <w:multiLevelType w:val="hybridMultilevel"/>
    <w:tmpl w:val="D46A69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B524786"/>
    <w:multiLevelType w:val="hybridMultilevel"/>
    <w:tmpl w:val="DF2C58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B809D9"/>
    <w:multiLevelType w:val="hybridMultilevel"/>
    <w:tmpl w:val="E3CEE25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F720FD2"/>
    <w:multiLevelType w:val="hybridMultilevel"/>
    <w:tmpl w:val="2E945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0C42B9"/>
    <w:multiLevelType w:val="hybridMultilevel"/>
    <w:tmpl w:val="1E1A2F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800D57"/>
    <w:multiLevelType w:val="hybridMultilevel"/>
    <w:tmpl w:val="FD205BC6"/>
    <w:lvl w:ilvl="0" w:tplc="252EB164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BF302F"/>
    <w:multiLevelType w:val="hybridMultilevel"/>
    <w:tmpl w:val="9DE6147E"/>
    <w:lvl w:ilvl="0" w:tplc="A45290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F923797"/>
    <w:multiLevelType w:val="hybridMultilevel"/>
    <w:tmpl w:val="E69EC1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F577E2"/>
    <w:multiLevelType w:val="hybridMultilevel"/>
    <w:tmpl w:val="2F44BC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7AD22EB"/>
    <w:multiLevelType w:val="hybridMultilevel"/>
    <w:tmpl w:val="C1E2B2C2"/>
    <w:lvl w:ilvl="0" w:tplc="6CAC65E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147C8F"/>
    <w:multiLevelType w:val="hybridMultilevel"/>
    <w:tmpl w:val="7E7237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816E12"/>
    <w:multiLevelType w:val="hybridMultilevel"/>
    <w:tmpl w:val="A87645DE"/>
    <w:lvl w:ilvl="0" w:tplc="37A40E1C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71731E16"/>
    <w:multiLevelType w:val="multilevel"/>
    <w:tmpl w:val="BBE6F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3B732E"/>
    <w:multiLevelType w:val="hybridMultilevel"/>
    <w:tmpl w:val="FFFC2B26"/>
    <w:lvl w:ilvl="0" w:tplc="7870C778">
      <w:start w:val="1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520690">
    <w:abstractNumId w:val="12"/>
  </w:num>
  <w:num w:numId="2" w16cid:durableId="1547527415">
    <w:abstractNumId w:val="0"/>
  </w:num>
  <w:num w:numId="3" w16cid:durableId="1208253247">
    <w:abstractNumId w:val="8"/>
  </w:num>
  <w:num w:numId="4" w16cid:durableId="30348156">
    <w:abstractNumId w:val="3"/>
  </w:num>
  <w:num w:numId="5" w16cid:durableId="87578565">
    <w:abstractNumId w:val="9"/>
  </w:num>
  <w:num w:numId="6" w16cid:durableId="1592934657">
    <w:abstractNumId w:val="10"/>
  </w:num>
  <w:num w:numId="7" w16cid:durableId="590823447">
    <w:abstractNumId w:val="4"/>
  </w:num>
  <w:num w:numId="8" w16cid:durableId="2013798795">
    <w:abstractNumId w:val="13"/>
  </w:num>
  <w:num w:numId="9" w16cid:durableId="262227640">
    <w:abstractNumId w:val="7"/>
  </w:num>
  <w:num w:numId="10" w16cid:durableId="515735475">
    <w:abstractNumId w:val="11"/>
  </w:num>
  <w:num w:numId="11" w16cid:durableId="953169643">
    <w:abstractNumId w:val="15"/>
  </w:num>
  <w:num w:numId="12" w16cid:durableId="1560701975">
    <w:abstractNumId w:val="2"/>
  </w:num>
  <w:num w:numId="13" w16cid:durableId="1106580618">
    <w:abstractNumId w:val="5"/>
  </w:num>
  <w:num w:numId="14" w16cid:durableId="653224279">
    <w:abstractNumId w:val="1"/>
  </w:num>
  <w:num w:numId="15" w16cid:durableId="1448542587">
    <w:abstractNumId w:val="14"/>
  </w:num>
  <w:num w:numId="16" w16cid:durableId="18780797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9B1"/>
    <w:rsid w:val="000022D8"/>
    <w:rsid w:val="00006613"/>
    <w:rsid w:val="000067AE"/>
    <w:rsid w:val="000068D0"/>
    <w:rsid w:val="00024812"/>
    <w:rsid w:val="000254AF"/>
    <w:rsid w:val="000412F3"/>
    <w:rsid w:val="000538FD"/>
    <w:rsid w:val="0005604E"/>
    <w:rsid w:val="000563A2"/>
    <w:rsid w:val="00063A8B"/>
    <w:rsid w:val="0006487A"/>
    <w:rsid w:val="00064C15"/>
    <w:rsid w:val="000652AD"/>
    <w:rsid w:val="000720F7"/>
    <w:rsid w:val="00080153"/>
    <w:rsid w:val="00081AFC"/>
    <w:rsid w:val="00085350"/>
    <w:rsid w:val="00085DB6"/>
    <w:rsid w:val="00087C2B"/>
    <w:rsid w:val="0009086D"/>
    <w:rsid w:val="00091491"/>
    <w:rsid w:val="0009774F"/>
    <w:rsid w:val="000A69A3"/>
    <w:rsid w:val="000E324B"/>
    <w:rsid w:val="00101B41"/>
    <w:rsid w:val="00104140"/>
    <w:rsid w:val="00115E8D"/>
    <w:rsid w:val="00126556"/>
    <w:rsid w:val="00135C23"/>
    <w:rsid w:val="00146528"/>
    <w:rsid w:val="00157266"/>
    <w:rsid w:val="00160A10"/>
    <w:rsid w:val="001A4485"/>
    <w:rsid w:val="001B6368"/>
    <w:rsid w:val="001C11A6"/>
    <w:rsid w:val="001C3ACE"/>
    <w:rsid w:val="001D695C"/>
    <w:rsid w:val="001D6EAE"/>
    <w:rsid w:val="001E0603"/>
    <w:rsid w:val="001E0E39"/>
    <w:rsid w:val="001F19F5"/>
    <w:rsid w:val="001F1A64"/>
    <w:rsid w:val="001F255E"/>
    <w:rsid w:val="002002CF"/>
    <w:rsid w:val="0021025A"/>
    <w:rsid w:val="00214F2B"/>
    <w:rsid w:val="00217290"/>
    <w:rsid w:val="00217FD9"/>
    <w:rsid w:val="002342B2"/>
    <w:rsid w:val="00237831"/>
    <w:rsid w:val="00264DF8"/>
    <w:rsid w:val="00275976"/>
    <w:rsid w:val="00276076"/>
    <w:rsid w:val="00282C48"/>
    <w:rsid w:val="002A0479"/>
    <w:rsid w:val="002A4972"/>
    <w:rsid w:val="002B48B8"/>
    <w:rsid w:val="002D7122"/>
    <w:rsid w:val="002E45B0"/>
    <w:rsid w:val="002E6599"/>
    <w:rsid w:val="002E7C1C"/>
    <w:rsid w:val="002F0F36"/>
    <w:rsid w:val="002F132B"/>
    <w:rsid w:val="00301DFE"/>
    <w:rsid w:val="00304BEB"/>
    <w:rsid w:val="00321CC8"/>
    <w:rsid w:val="00332BFA"/>
    <w:rsid w:val="003458BA"/>
    <w:rsid w:val="003479F0"/>
    <w:rsid w:val="00356409"/>
    <w:rsid w:val="00383867"/>
    <w:rsid w:val="003A042E"/>
    <w:rsid w:val="003A3C8D"/>
    <w:rsid w:val="003A4ACD"/>
    <w:rsid w:val="003A6451"/>
    <w:rsid w:val="003B4341"/>
    <w:rsid w:val="003B49DF"/>
    <w:rsid w:val="003B5F5A"/>
    <w:rsid w:val="003C0406"/>
    <w:rsid w:val="003C0D49"/>
    <w:rsid w:val="003C5E17"/>
    <w:rsid w:val="003C6783"/>
    <w:rsid w:val="003D09A3"/>
    <w:rsid w:val="003D38D8"/>
    <w:rsid w:val="003D6248"/>
    <w:rsid w:val="003D6A89"/>
    <w:rsid w:val="003F06FB"/>
    <w:rsid w:val="004035A0"/>
    <w:rsid w:val="00407792"/>
    <w:rsid w:val="00414007"/>
    <w:rsid w:val="00415169"/>
    <w:rsid w:val="00415FB6"/>
    <w:rsid w:val="00417668"/>
    <w:rsid w:val="0043318D"/>
    <w:rsid w:val="004371EF"/>
    <w:rsid w:val="00437A18"/>
    <w:rsid w:val="004419EE"/>
    <w:rsid w:val="0044273E"/>
    <w:rsid w:val="00446B49"/>
    <w:rsid w:val="004567AF"/>
    <w:rsid w:val="00477C8D"/>
    <w:rsid w:val="00487D11"/>
    <w:rsid w:val="004910D8"/>
    <w:rsid w:val="00491DE5"/>
    <w:rsid w:val="004A6FA8"/>
    <w:rsid w:val="004C363C"/>
    <w:rsid w:val="004D3B4F"/>
    <w:rsid w:val="004D4659"/>
    <w:rsid w:val="004F42D8"/>
    <w:rsid w:val="004F531B"/>
    <w:rsid w:val="00505B2D"/>
    <w:rsid w:val="00506F8F"/>
    <w:rsid w:val="00527C0F"/>
    <w:rsid w:val="00536261"/>
    <w:rsid w:val="005415A9"/>
    <w:rsid w:val="0054253F"/>
    <w:rsid w:val="00543E9B"/>
    <w:rsid w:val="0055062A"/>
    <w:rsid w:val="00550CEA"/>
    <w:rsid w:val="0056428A"/>
    <w:rsid w:val="0056673D"/>
    <w:rsid w:val="00566D85"/>
    <w:rsid w:val="005671AC"/>
    <w:rsid w:val="005672F4"/>
    <w:rsid w:val="005762A4"/>
    <w:rsid w:val="005772F1"/>
    <w:rsid w:val="005812CA"/>
    <w:rsid w:val="00581F73"/>
    <w:rsid w:val="005928B8"/>
    <w:rsid w:val="0059492D"/>
    <w:rsid w:val="005957DE"/>
    <w:rsid w:val="005A55D0"/>
    <w:rsid w:val="005B0055"/>
    <w:rsid w:val="005D3710"/>
    <w:rsid w:val="005D6FF1"/>
    <w:rsid w:val="005E6776"/>
    <w:rsid w:val="005F296F"/>
    <w:rsid w:val="005F3EDF"/>
    <w:rsid w:val="005F685B"/>
    <w:rsid w:val="00625D87"/>
    <w:rsid w:val="00625EFA"/>
    <w:rsid w:val="006356A5"/>
    <w:rsid w:val="0064326D"/>
    <w:rsid w:val="00651C86"/>
    <w:rsid w:val="00653B33"/>
    <w:rsid w:val="00656419"/>
    <w:rsid w:val="00667F92"/>
    <w:rsid w:val="00671D06"/>
    <w:rsid w:val="00677A35"/>
    <w:rsid w:val="0068396E"/>
    <w:rsid w:val="00683FF5"/>
    <w:rsid w:val="00687A46"/>
    <w:rsid w:val="0069122E"/>
    <w:rsid w:val="00696AA3"/>
    <w:rsid w:val="00696E8B"/>
    <w:rsid w:val="006B17B6"/>
    <w:rsid w:val="006D06CF"/>
    <w:rsid w:val="006D3C0E"/>
    <w:rsid w:val="006E405B"/>
    <w:rsid w:val="006F0204"/>
    <w:rsid w:val="006F1A1F"/>
    <w:rsid w:val="0070523F"/>
    <w:rsid w:val="00716876"/>
    <w:rsid w:val="0071770A"/>
    <w:rsid w:val="00736B33"/>
    <w:rsid w:val="007422F2"/>
    <w:rsid w:val="007557A3"/>
    <w:rsid w:val="00762D7C"/>
    <w:rsid w:val="00763B54"/>
    <w:rsid w:val="0077152C"/>
    <w:rsid w:val="0077154D"/>
    <w:rsid w:val="00774EC4"/>
    <w:rsid w:val="007807BE"/>
    <w:rsid w:val="007820B0"/>
    <w:rsid w:val="00784824"/>
    <w:rsid w:val="007901C4"/>
    <w:rsid w:val="0079114E"/>
    <w:rsid w:val="00797C5A"/>
    <w:rsid w:val="007A60E9"/>
    <w:rsid w:val="007B3C4D"/>
    <w:rsid w:val="007B5C05"/>
    <w:rsid w:val="007D73F3"/>
    <w:rsid w:val="007E16DA"/>
    <w:rsid w:val="007F4A14"/>
    <w:rsid w:val="007F6549"/>
    <w:rsid w:val="007F6A65"/>
    <w:rsid w:val="008068B0"/>
    <w:rsid w:val="00820D40"/>
    <w:rsid w:val="008271E7"/>
    <w:rsid w:val="00835899"/>
    <w:rsid w:val="008565C4"/>
    <w:rsid w:val="00857612"/>
    <w:rsid w:val="0086543B"/>
    <w:rsid w:val="008667AA"/>
    <w:rsid w:val="00874741"/>
    <w:rsid w:val="0088051E"/>
    <w:rsid w:val="008929EA"/>
    <w:rsid w:val="008931F9"/>
    <w:rsid w:val="008946C9"/>
    <w:rsid w:val="0089618F"/>
    <w:rsid w:val="008A584E"/>
    <w:rsid w:val="008A6239"/>
    <w:rsid w:val="008A6C90"/>
    <w:rsid w:val="008B41D2"/>
    <w:rsid w:val="008B44C9"/>
    <w:rsid w:val="008B69F3"/>
    <w:rsid w:val="008B7A15"/>
    <w:rsid w:val="008C301A"/>
    <w:rsid w:val="008C4F8F"/>
    <w:rsid w:val="008D10B7"/>
    <w:rsid w:val="008D6841"/>
    <w:rsid w:val="008E07F5"/>
    <w:rsid w:val="008F2633"/>
    <w:rsid w:val="008F694F"/>
    <w:rsid w:val="00905DF0"/>
    <w:rsid w:val="009141F5"/>
    <w:rsid w:val="0093428B"/>
    <w:rsid w:val="00957133"/>
    <w:rsid w:val="00961745"/>
    <w:rsid w:val="0096437D"/>
    <w:rsid w:val="00967985"/>
    <w:rsid w:val="00991054"/>
    <w:rsid w:val="009A20D0"/>
    <w:rsid w:val="009A535B"/>
    <w:rsid w:val="009B23E8"/>
    <w:rsid w:val="009B3CBF"/>
    <w:rsid w:val="009B4EBC"/>
    <w:rsid w:val="009C3EAC"/>
    <w:rsid w:val="009E160F"/>
    <w:rsid w:val="009E177D"/>
    <w:rsid w:val="009E4308"/>
    <w:rsid w:val="009E6250"/>
    <w:rsid w:val="009F72FB"/>
    <w:rsid w:val="00A02D41"/>
    <w:rsid w:val="00A06BD4"/>
    <w:rsid w:val="00A1096A"/>
    <w:rsid w:val="00A10E73"/>
    <w:rsid w:val="00A14384"/>
    <w:rsid w:val="00A16F71"/>
    <w:rsid w:val="00A3376A"/>
    <w:rsid w:val="00A37607"/>
    <w:rsid w:val="00A42B87"/>
    <w:rsid w:val="00A5721D"/>
    <w:rsid w:val="00A61A41"/>
    <w:rsid w:val="00A624EC"/>
    <w:rsid w:val="00A64C5E"/>
    <w:rsid w:val="00A676EA"/>
    <w:rsid w:val="00A77A64"/>
    <w:rsid w:val="00A82117"/>
    <w:rsid w:val="00A92F4A"/>
    <w:rsid w:val="00AA56F7"/>
    <w:rsid w:val="00AB3E31"/>
    <w:rsid w:val="00AB5DFE"/>
    <w:rsid w:val="00AB5EAA"/>
    <w:rsid w:val="00AC2332"/>
    <w:rsid w:val="00AC3EDE"/>
    <w:rsid w:val="00AC6C93"/>
    <w:rsid w:val="00AD1364"/>
    <w:rsid w:val="00AD2910"/>
    <w:rsid w:val="00AE52BF"/>
    <w:rsid w:val="00AF100E"/>
    <w:rsid w:val="00AF22BE"/>
    <w:rsid w:val="00AF33F2"/>
    <w:rsid w:val="00AF7698"/>
    <w:rsid w:val="00B242AA"/>
    <w:rsid w:val="00B31630"/>
    <w:rsid w:val="00B3239E"/>
    <w:rsid w:val="00B34ABE"/>
    <w:rsid w:val="00B374FD"/>
    <w:rsid w:val="00B43F3B"/>
    <w:rsid w:val="00B4583F"/>
    <w:rsid w:val="00B473EC"/>
    <w:rsid w:val="00B555D2"/>
    <w:rsid w:val="00B5778D"/>
    <w:rsid w:val="00B6566C"/>
    <w:rsid w:val="00B71D7E"/>
    <w:rsid w:val="00B8297B"/>
    <w:rsid w:val="00B83C5D"/>
    <w:rsid w:val="00B879D9"/>
    <w:rsid w:val="00BA0EC7"/>
    <w:rsid w:val="00BA113C"/>
    <w:rsid w:val="00BC0715"/>
    <w:rsid w:val="00BC196E"/>
    <w:rsid w:val="00BC44EE"/>
    <w:rsid w:val="00BD5E52"/>
    <w:rsid w:val="00BE77E1"/>
    <w:rsid w:val="00BF1DB6"/>
    <w:rsid w:val="00C006E4"/>
    <w:rsid w:val="00C036C3"/>
    <w:rsid w:val="00C072C7"/>
    <w:rsid w:val="00C14FC1"/>
    <w:rsid w:val="00C164B7"/>
    <w:rsid w:val="00C209E1"/>
    <w:rsid w:val="00C34642"/>
    <w:rsid w:val="00C37557"/>
    <w:rsid w:val="00C47C31"/>
    <w:rsid w:val="00C5333C"/>
    <w:rsid w:val="00C629EF"/>
    <w:rsid w:val="00C7652C"/>
    <w:rsid w:val="00C77980"/>
    <w:rsid w:val="00C90460"/>
    <w:rsid w:val="00C90E7A"/>
    <w:rsid w:val="00C93D88"/>
    <w:rsid w:val="00CA1023"/>
    <w:rsid w:val="00CA6C63"/>
    <w:rsid w:val="00CB63DD"/>
    <w:rsid w:val="00CB6E56"/>
    <w:rsid w:val="00CD1B96"/>
    <w:rsid w:val="00CD1D6F"/>
    <w:rsid w:val="00CD1ECD"/>
    <w:rsid w:val="00CE376F"/>
    <w:rsid w:val="00CE7E38"/>
    <w:rsid w:val="00CF5D97"/>
    <w:rsid w:val="00D118BB"/>
    <w:rsid w:val="00D12AB2"/>
    <w:rsid w:val="00D276AB"/>
    <w:rsid w:val="00D339B1"/>
    <w:rsid w:val="00D34A3B"/>
    <w:rsid w:val="00D4233E"/>
    <w:rsid w:val="00D65892"/>
    <w:rsid w:val="00D67AFF"/>
    <w:rsid w:val="00D703FF"/>
    <w:rsid w:val="00D812F8"/>
    <w:rsid w:val="00DA36CF"/>
    <w:rsid w:val="00DB21EC"/>
    <w:rsid w:val="00DB25DE"/>
    <w:rsid w:val="00DC0E76"/>
    <w:rsid w:val="00DD2567"/>
    <w:rsid w:val="00DD4C66"/>
    <w:rsid w:val="00DF22CD"/>
    <w:rsid w:val="00DF35A0"/>
    <w:rsid w:val="00E01FA0"/>
    <w:rsid w:val="00E06E97"/>
    <w:rsid w:val="00E14783"/>
    <w:rsid w:val="00E15F8C"/>
    <w:rsid w:val="00E35E77"/>
    <w:rsid w:val="00E472EE"/>
    <w:rsid w:val="00E558C3"/>
    <w:rsid w:val="00E565B6"/>
    <w:rsid w:val="00E62858"/>
    <w:rsid w:val="00E64735"/>
    <w:rsid w:val="00E70870"/>
    <w:rsid w:val="00E722C9"/>
    <w:rsid w:val="00E80189"/>
    <w:rsid w:val="00E84DC2"/>
    <w:rsid w:val="00EB65C9"/>
    <w:rsid w:val="00EC7AA4"/>
    <w:rsid w:val="00EE1AA6"/>
    <w:rsid w:val="00EE5695"/>
    <w:rsid w:val="00EE59D0"/>
    <w:rsid w:val="00EF7B41"/>
    <w:rsid w:val="00F111E6"/>
    <w:rsid w:val="00F125C4"/>
    <w:rsid w:val="00F21E99"/>
    <w:rsid w:val="00F36597"/>
    <w:rsid w:val="00F57CA0"/>
    <w:rsid w:val="00F64C18"/>
    <w:rsid w:val="00F70556"/>
    <w:rsid w:val="00F90DFB"/>
    <w:rsid w:val="00F91386"/>
    <w:rsid w:val="00F956CE"/>
    <w:rsid w:val="00F96674"/>
    <w:rsid w:val="00FA1730"/>
    <w:rsid w:val="00FA74C3"/>
    <w:rsid w:val="00FB4DE5"/>
    <w:rsid w:val="00FC18F3"/>
    <w:rsid w:val="00FC2C19"/>
    <w:rsid w:val="00FC5593"/>
    <w:rsid w:val="00FD3211"/>
    <w:rsid w:val="00FD52AF"/>
    <w:rsid w:val="00FD745D"/>
    <w:rsid w:val="00FF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5FCEEB2"/>
  <w15:chartTrackingRefBased/>
  <w15:docId w15:val="{8C550E89-4221-4291-A3D6-3EE00899B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2B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2BFA"/>
  </w:style>
  <w:style w:type="paragraph" w:styleId="Footer">
    <w:name w:val="footer"/>
    <w:basedOn w:val="Normal"/>
    <w:link w:val="FooterChar"/>
    <w:uiPriority w:val="99"/>
    <w:unhideWhenUsed/>
    <w:rsid w:val="00332B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2BFA"/>
  </w:style>
  <w:style w:type="paragraph" w:styleId="ListParagraph">
    <w:name w:val="List Paragraph"/>
    <w:basedOn w:val="Normal"/>
    <w:uiPriority w:val="34"/>
    <w:qFormat/>
    <w:rsid w:val="000254AF"/>
    <w:pPr>
      <w:ind w:left="720"/>
      <w:contextualSpacing/>
    </w:pPr>
    <w:rPr>
      <w:rFonts w:ascii="Times New Roman" w:eastAsia="Times New Roman" w:hAnsi="Times New Roman" w:cs="Times New Roman"/>
      <w:lang w:val="bg-BG" w:eastAsia="bg-BG"/>
    </w:rPr>
  </w:style>
  <w:style w:type="paragraph" w:styleId="NoSpacing">
    <w:name w:val="No Spacing"/>
    <w:uiPriority w:val="1"/>
    <w:qFormat/>
    <w:rsid w:val="000254AF"/>
    <w:rPr>
      <w:rFonts w:ascii="Times New Roman" w:eastAsia="Times New Roman" w:hAnsi="Times New Roman" w:cs="Times New Roman"/>
      <w:lang w:val="bg-BG" w:eastAsia="bg-BG"/>
    </w:rPr>
  </w:style>
  <w:style w:type="character" w:styleId="Strong">
    <w:name w:val="Strong"/>
    <w:basedOn w:val="DefaultParagraphFont"/>
    <w:uiPriority w:val="22"/>
    <w:qFormat/>
    <w:rsid w:val="000254A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7B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7B6"/>
    <w:rPr>
      <w:rFonts w:ascii="Segoe UI" w:hAnsi="Segoe UI" w:cs="Segoe UI"/>
      <w:sz w:val="18"/>
      <w:szCs w:val="18"/>
    </w:rPr>
  </w:style>
  <w:style w:type="paragraph" w:customStyle="1" w:styleId="gmail-msolistparagraph">
    <w:name w:val="gmail-msolistparagraph"/>
    <w:basedOn w:val="Normal"/>
    <w:rsid w:val="0095713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69122E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3163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truncate">
    <w:name w:val="truncate"/>
    <w:basedOn w:val="DefaultParagraphFont"/>
    <w:rsid w:val="007901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11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2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7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3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0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9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2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8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9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4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6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9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8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5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1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5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7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04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2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1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1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5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8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4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6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8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63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4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3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1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8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5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35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5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065827">
      <w:bodyDiv w:val="1"/>
      <w:marLeft w:val="0"/>
      <w:marRight w:val="0"/>
      <w:marTop w:val="57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24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92918">
              <w:marLeft w:val="0"/>
              <w:marRight w:val="37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399144">
                  <w:marLeft w:val="120"/>
                  <w:marRight w:val="12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9537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06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6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1908">
      <w:bodyDiv w:val="1"/>
      <w:marLeft w:val="0"/>
      <w:marRight w:val="0"/>
      <w:marTop w:val="57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9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059349">
              <w:marLeft w:val="0"/>
              <w:marRight w:val="37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018228">
                  <w:marLeft w:val="120"/>
                  <w:marRight w:val="12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30308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37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22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petkova\Downloads\NBU_Standart_Report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NBU_Standart_Report_Template</Template>
  <TotalTime>2</TotalTime>
  <Pages>1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Petia Petkova</dc:creator>
  <cp:keywords/>
  <dc:description/>
  <cp:lastModifiedBy>Polina Mihova</cp:lastModifiedBy>
  <cp:revision>3</cp:revision>
  <cp:lastPrinted>2023-11-15T16:37:00Z</cp:lastPrinted>
  <dcterms:created xsi:type="dcterms:W3CDTF">2025-07-04T16:27:00Z</dcterms:created>
  <dcterms:modified xsi:type="dcterms:W3CDTF">2025-07-04T16:28:00Z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661e5596dca92e9c24836bd2f223eaaf68817191844a193410c997339693f718</vt:lpwstr>
  </property>
</Properties>
</file>