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52C" w:rsidRDefault="00A821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54A0E" wp14:editId="2EF6F479">
                <wp:simplePos x="0" y="0"/>
                <wp:positionH relativeFrom="column">
                  <wp:posOffset>116205</wp:posOffset>
                </wp:positionH>
                <wp:positionV relativeFrom="paragraph">
                  <wp:posOffset>661170</wp:posOffset>
                </wp:positionV>
                <wp:extent cx="2548647" cy="35992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647" cy="35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117" w:rsidRPr="00A82117" w:rsidRDefault="00A82117" w:rsidP="00A8211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</w:pP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1618 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София, ул. Монтевидео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21, </w:t>
                            </w:r>
                            <w:r w:rsidR="005D371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офис</w:t>
                            </w:r>
                            <w:bookmarkStart w:id="0" w:name="_GoBack"/>
                            <w:bookmarkEnd w:id="0"/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 xml:space="preserve"> ….,</w:t>
                            </w:r>
                          </w:p>
                          <w:p w:rsidR="00A82117" w:rsidRPr="00A82117" w:rsidRDefault="00A82117" w:rsidP="00A8211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</w:pP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тел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.: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………., факс:………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4A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5pt;margin-top:52.05pt;width:200.7pt;height:28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" filled="f" stroked="f" strokeweight=".5pt">
                <v:textbox>
                  <w:txbxContent>
                    <w:p w:rsidR="00A82117" w:rsidRPr="00A82117" w:rsidRDefault="00A82117" w:rsidP="00A8211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</w:pP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1618 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София, ул. Монтевидео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21, </w:t>
                      </w:r>
                      <w:r w:rsidR="005D3710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офис</w:t>
                      </w:r>
                      <w:bookmarkStart w:id="1" w:name="_GoBack"/>
                      <w:bookmarkEnd w:id="1"/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 xml:space="preserve"> ….,</w:t>
                      </w:r>
                    </w:p>
                    <w:p w:rsidR="00A82117" w:rsidRPr="00A82117" w:rsidRDefault="00A82117" w:rsidP="00A8211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</w:pP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тел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>.: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………., факс:………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-904875</wp:posOffset>
            </wp:positionH>
            <wp:positionV relativeFrom="margin">
              <wp:posOffset>-895350</wp:posOffset>
            </wp:positionV>
            <wp:extent cx="7529195" cy="198628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-9889</wp:posOffset>
                </wp:positionV>
                <wp:extent cx="2548647" cy="6225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647" cy="62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735" w:rsidRDefault="0044273E" w:rsidP="00C76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  <w:t>ИМЕ НА ЗВЕНО</w:t>
                            </w:r>
                            <w:r w:rsidR="002E45B0"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  <w:t>/ СТРУКТУРА</w:t>
                            </w:r>
                          </w:p>
                          <w:p w:rsidR="00E64735" w:rsidRPr="00E64735" w:rsidRDefault="00E64735" w:rsidP="00C76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  <w:t>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6.85pt;margin-top:-.8pt;width:200.7pt;height:4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" filled="f" stroked="f" strokeweight=".5pt">
                <v:textbox>
                  <w:txbxContent>
                    <w:p w:rsidR="00E64735" w:rsidRDefault="0044273E" w:rsidP="00C7652C">
                      <w:pPr>
                        <w:jc w:val="center"/>
                        <w:rPr>
                          <w:rFonts w:ascii="Times New Roman" w:hAnsi="Times New Roman" w:cs="Times New Roman"/>
                          <w:lang w:val="bg-BG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bg-BG"/>
                        </w:rPr>
                        <w:t>ИМЕ НА ЗВЕНО</w:t>
                      </w:r>
                      <w:r w:rsidR="002E45B0">
                        <w:rPr>
                          <w:rFonts w:ascii="Times New Roman" w:hAnsi="Times New Roman" w:cs="Times New Roman"/>
                          <w:lang w:val="bg-BG"/>
                        </w:rPr>
                        <w:t>/ СТРУКТУРА</w:t>
                      </w:r>
                      <w:bookmarkStart w:id="1" w:name="_GoBack"/>
                      <w:bookmarkEnd w:id="1"/>
                    </w:p>
                    <w:p w:rsidR="00E64735" w:rsidRPr="00E64735" w:rsidRDefault="00E64735" w:rsidP="00C7652C">
                      <w:pPr>
                        <w:jc w:val="center"/>
                        <w:rPr>
                          <w:rFonts w:ascii="Times New Roman" w:hAnsi="Times New Roman" w:cs="Times New Roman"/>
                          <w:lang w:val="bg-BG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bg-BG"/>
                        </w:rPr>
                        <w:t>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C7652C" w:rsidRPr="00C7652C" w:rsidRDefault="00C7652C" w:rsidP="00C7652C"/>
    <w:p w:rsidR="00C7652C" w:rsidRPr="00C7652C" w:rsidRDefault="00C7652C" w:rsidP="00C7652C"/>
    <w:p w:rsidR="00C7652C" w:rsidRPr="00C7652C" w:rsidRDefault="00C7652C" w:rsidP="00C7652C"/>
    <w:p w:rsidR="00C7652C" w:rsidRPr="00E64735" w:rsidRDefault="00C7652C" w:rsidP="00C7652C"/>
    <w:p w:rsidR="002A03D9" w:rsidRPr="00C7652C" w:rsidRDefault="005671AC" w:rsidP="00C7652C"/>
    <w:sectPr w:rsidR="002A03D9" w:rsidRPr="00C7652C" w:rsidSect="00A37607">
      <w:foot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1AC" w:rsidRDefault="005671AC" w:rsidP="00332BFA">
      <w:r>
        <w:separator/>
      </w:r>
    </w:p>
  </w:endnote>
  <w:endnote w:type="continuationSeparator" w:id="0">
    <w:p w:rsidR="005671AC" w:rsidRDefault="005671AC" w:rsidP="00332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52C" w:rsidRDefault="00C7652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-901700</wp:posOffset>
          </wp:positionH>
          <wp:positionV relativeFrom="margin">
            <wp:posOffset>8860155</wp:posOffset>
          </wp:positionV>
          <wp:extent cx="7529195" cy="897255"/>
          <wp:effectExtent l="0" t="0" r="1905" b="444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1AC" w:rsidRDefault="005671AC" w:rsidP="00332BFA">
      <w:r>
        <w:separator/>
      </w:r>
    </w:p>
  </w:footnote>
  <w:footnote w:type="continuationSeparator" w:id="0">
    <w:p w:rsidR="005671AC" w:rsidRDefault="005671AC" w:rsidP="00332B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B1"/>
    <w:rsid w:val="0005604E"/>
    <w:rsid w:val="001D695C"/>
    <w:rsid w:val="002E45B0"/>
    <w:rsid w:val="00332BFA"/>
    <w:rsid w:val="00356409"/>
    <w:rsid w:val="003B5F5A"/>
    <w:rsid w:val="003C5E17"/>
    <w:rsid w:val="0044273E"/>
    <w:rsid w:val="005671AC"/>
    <w:rsid w:val="005D3710"/>
    <w:rsid w:val="0077152C"/>
    <w:rsid w:val="008A6239"/>
    <w:rsid w:val="00A37607"/>
    <w:rsid w:val="00A82117"/>
    <w:rsid w:val="00C7652C"/>
    <w:rsid w:val="00D339B1"/>
    <w:rsid w:val="00D812F8"/>
    <w:rsid w:val="00E6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C26BC"/>
  <w15:chartTrackingRefBased/>
  <w15:docId w15:val="{8C550E89-4221-4291-A3D6-3EE00899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BFA"/>
  </w:style>
  <w:style w:type="paragraph" w:styleId="Footer">
    <w:name w:val="footer"/>
    <w:basedOn w:val="Normal"/>
    <w:link w:val="Foot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petkova\Downloads\NBU_Standart_Repor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NBU_Standart_Report_Template.dotx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Petia Petkova</dc:creator>
  <cp:keywords/>
  <dc:description/>
  <cp:lastModifiedBy>Petia Petkova</cp:lastModifiedBy>
  <cp:revision>4</cp:revision>
  <dcterms:created xsi:type="dcterms:W3CDTF">2019-09-17T13:03:00Z</dcterms:created>
  <dcterms:modified xsi:type="dcterms:W3CDTF">2019-10-21T09:21:00Z</dcterms:modified>
</cp:coreProperties>
</file>